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40D" w:rsidRPr="0090440D" w:rsidRDefault="0090440D">
      <w:pPr>
        <w:rPr>
          <w:b/>
          <w:u w:val="single"/>
        </w:rPr>
      </w:pPr>
      <w:r w:rsidRPr="0090440D">
        <w:rPr>
          <w:b/>
          <w:u w:val="single"/>
        </w:rPr>
        <w:t xml:space="preserve">Voiture : </w:t>
      </w:r>
      <w:bookmarkStart w:id="0" w:name="_GoBack"/>
      <w:bookmarkEnd w:id="0"/>
    </w:p>
    <w:p w:rsidR="0090440D" w:rsidRDefault="0090440D" w:rsidP="0090440D">
      <w:r>
        <w:t>Source d’énergie à l’entrée (</w:t>
      </w:r>
      <w:proofErr w:type="spellStart"/>
      <w:r>
        <w:t>see</w:t>
      </w:r>
      <w:proofErr w:type="spellEnd"/>
      <w:r>
        <w:t>):</w:t>
      </w:r>
      <w:r w:rsidR="00C5212B">
        <w:t xml:space="preserve"> pétrole (énergie fossile)</w:t>
      </w:r>
    </w:p>
    <w:p w:rsidR="0090440D" w:rsidRDefault="0090440D" w:rsidP="0090440D">
      <w:r>
        <w:t>Forme d’énergie à la sortie (</w:t>
      </w:r>
      <w:proofErr w:type="spellStart"/>
      <w:r>
        <w:t>fes</w:t>
      </w:r>
      <w:proofErr w:type="spellEnd"/>
      <w:r>
        <w:t>) :</w:t>
      </w:r>
      <w:r w:rsidR="00C5212B">
        <w:t xml:space="preserve"> un mouvement</w:t>
      </w:r>
    </w:p>
    <w:p w:rsidR="0090440D" w:rsidRPr="0090440D" w:rsidRDefault="0090440D">
      <w:pPr>
        <w:rPr>
          <w:b/>
          <w:u w:val="single"/>
        </w:rPr>
      </w:pPr>
      <w:r w:rsidRPr="0090440D">
        <w:rPr>
          <w:b/>
          <w:u w:val="single"/>
        </w:rPr>
        <w:t>Eolienne :</w:t>
      </w:r>
    </w:p>
    <w:p w:rsidR="0090440D" w:rsidRDefault="0090440D" w:rsidP="0090440D">
      <w:r>
        <w:t>Source d’énergie à l’entrée :</w:t>
      </w:r>
      <w:r w:rsidR="00C5212B">
        <w:t xml:space="preserve"> du vent</w:t>
      </w:r>
    </w:p>
    <w:p w:rsidR="0090440D" w:rsidRDefault="0090440D">
      <w:r>
        <w:t>Forme d’énergie à la sortie :</w:t>
      </w:r>
      <w:r w:rsidR="00C5212B">
        <w:t xml:space="preserve"> lumière (énergie lumineuse) + chaleur (énergie thermique)</w:t>
      </w:r>
    </w:p>
    <w:p w:rsidR="0090440D" w:rsidRPr="0090440D" w:rsidRDefault="0090440D">
      <w:pPr>
        <w:rPr>
          <w:b/>
          <w:u w:val="single"/>
        </w:rPr>
      </w:pPr>
      <w:r w:rsidRPr="0090440D">
        <w:rPr>
          <w:b/>
          <w:u w:val="single"/>
        </w:rPr>
        <w:t>Lampe à souder :</w:t>
      </w:r>
    </w:p>
    <w:p w:rsidR="0090440D" w:rsidRDefault="0090440D" w:rsidP="0090440D">
      <w:r>
        <w:t>Source d’énergie à l’entrée :</w:t>
      </w:r>
      <w:r w:rsidR="00C5212B">
        <w:t xml:space="preserve"> gaz (énergie fossile)</w:t>
      </w:r>
    </w:p>
    <w:p w:rsidR="0090440D" w:rsidRDefault="0090440D" w:rsidP="0090440D">
      <w:r>
        <w:t>Forme d’énergie à la sortie :</w:t>
      </w:r>
      <w:r w:rsidR="00C5212B">
        <w:t xml:space="preserve"> chaleur (énergie thermique) +</w:t>
      </w:r>
      <w:r w:rsidR="00C5212B" w:rsidRPr="00C5212B">
        <w:t xml:space="preserve"> </w:t>
      </w:r>
      <w:r w:rsidR="00C5212B">
        <w:t>lumière (énergie lumineuse)</w:t>
      </w:r>
    </w:p>
    <w:p w:rsidR="0090440D" w:rsidRPr="0090440D" w:rsidRDefault="0090440D">
      <w:pPr>
        <w:rPr>
          <w:b/>
          <w:u w:val="single"/>
        </w:rPr>
      </w:pPr>
      <w:r w:rsidRPr="0090440D">
        <w:rPr>
          <w:b/>
          <w:u w:val="single"/>
        </w:rPr>
        <w:t xml:space="preserve">Bateau pop </w:t>
      </w:r>
      <w:proofErr w:type="spellStart"/>
      <w:r w:rsidRPr="0090440D">
        <w:rPr>
          <w:b/>
          <w:u w:val="single"/>
        </w:rPr>
        <w:t>pop</w:t>
      </w:r>
      <w:proofErr w:type="spellEnd"/>
      <w:r w:rsidRPr="0090440D">
        <w:rPr>
          <w:b/>
          <w:u w:val="single"/>
        </w:rPr>
        <w:t> :</w:t>
      </w:r>
    </w:p>
    <w:p w:rsidR="0090440D" w:rsidRDefault="0090440D" w:rsidP="0090440D">
      <w:r>
        <w:t>Source d’énergie à l’entrée :</w:t>
      </w:r>
      <w:r w:rsidR="00C5212B">
        <w:t xml:space="preserve"> chaleur (énergie thermique)   </w:t>
      </w:r>
    </w:p>
    <w:p w:rsidR="0090440D" w:rsidRDefault="0090440D" w:rsidP="0090440D">
      <w:r>
        <w:t>Forme d’énergie à la sortie :</w:t>
      </w:r>
      <w:r w:rsidR="00C5212B">
        <w:t xml:space="preserve"> mouvement</w:t>
      </w:r>
    </w:p>
    <w:p w:rsidR="0090440D" w:rsidRPr="0090440D" w:rsidRDefault="0090440D">
      <w:pPr>
        <w:rPr>
          <w:b/>
          <w:u w:val="single"/>
        </w:rPr>
      </w:pPr>
      <w:r w:rsidRPr="0090440D">
        <w:rPr>
          <w:b/>
          <w:u w:val="single"/>
        </w:rPr>
        <w:t>Système solaire :</w:t>
      </w:r>
    </w:p>
    <w:p w:rsidR="0090440D" w:rsidRDefault="0090440D" w:rsidP="0090440D">
      <w:r>
        <w:t>Source d’énergie à l’entrée :</w:t>
      </w:r>
      <w:r w:rsidR="00C5212B">
        <w:t xml:space="preserve"> solaire</w:t>
      </w:r>
    </w:p>
    <w:p w:rsidR="0090440D" w:rsidRDefault="0090440D" w:rsidP="0090440D">
      <w:r>
        <w:t>Forme d’énergie à la sortie :</w:t>
      </w:r>
      <w:r w:rsidR="00C5212B">
        <w:t xml:space="preserve"> mouvement</w:t>
      </w:r>
    </w:p>
    <w:p w:rsidR="0090440D" w:rsidRPr="0090440D" w:rsidRDefault="0090440D">
      <w:pPr>
        <w:rPr>
          <w:b/>
          <w:u w:val="single"/>
        </w:rPr>
      </w:pPr>
      <w:r w:rsidRPr="0090440D">
        <w:rPr>
          <w:b/>
          <w:u w:val="single"/>
        </w:rPr>
        <w:t xml:space="preserve">Chauffe plat : </w:t>
      </w:r>
    </w:p>
    <w:p w:rsidR="0090440D" w:rsidRDefault="0090440D" w:rsidP="0090440D">
      <w:r>
        <w:t>Source d’énergie à l’entrée :</w:t>
      </w:r>
      <w:r w:rsidR="00C5212B">
        <w:t xml:space="preserve"> électricité</w:t>
      </w:r>
    </w:p>
    <w:p w:rsidR="0090440D" w:rsidRDefault="0090440D" w:rsidP="0090440D">
      <w:r>
        <w:t>Forme d’énergie à la sortie :</w:t>
      </w:r>
      <w:r w:rsidR="00C5212B">
        <w:t xml:space="preserve"> chaleur (énergie thermique)</w:t>
      </w:r>
    </w:p>
    <w:p w:rsidR="0090440D" w:rsidRPr="0090440D" w:rsidRDefault="0090440D">
      <w:pPr>
        <w:rPr>
          <w:b/>
          <w:u w:val="single"/>
        </w:rPr>
      </w:pPr>
      <w:r w:rsidRPr="0090440D">
        <w:rPr>
          <w:b/>
          <w:u w:val="single"/>
        </w:rPr>
        <w:t>Alternateur + lampe :</w:t>
      </w:r>
    </w:p>
    <w:p w:rsidR="0090440D" w:rsidRDefault="0090440D" w:rsidP="0090440D">
      <w:r>
        <w:t>Source d’énergie à l’entrée :</w:t>
      </w:r>
      <w:r w:rsidR="006247A6">
        <w:t xml:space="preserve"> mouvement</w:t>
      </w:r>
    </w:p>
    <w:p w:rsidR="0090440D" w:rsidRDefault="0090440D" w:rsidP="0090440D">
      <w:r>
        <w:t>Forme d’énergie à la sortie :</w:t>
      </w:r>
      <w:r w:rsidR="006247A6" w:rsidRPr="006247A6">
        <w:t xml:space="preserve"> </w:t>
      </w:r>
      <w:r w:rsidR="006247A6">
        <w:t>lumière (énergie lumineuse) + chaleur (énergie thermique)</w:t>
      </w:r>
    </w:p>
    <w:p w:rsidR="0090440D" w:rsidRDefault="0090440D"/>
    <w:p w:rsidR="006247A6" w:rsidRDefault="006247A6"/>
    <w:sectPr w:rsidR="00624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40D"/>
    <w:rsid w:val="006247A6"/>
    <w:rsid w:val="0090440D"/>
    <w:rsid w:val="00B76DE3"/>
    <w:rsid w:val="00C5212B"/>
    <w:rsid w:val="00D9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1CEBD-6DEB-4E1A-96C5-41126B88B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rsid w:val="006247A6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rsid w:val="006247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E86958B6</Template>
  <TotalTime>6</TotalTime>
  <Pages>1</Pages>
  <Words>142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laurent.dalaigre</dc:creator>
  <cp:keywords/>
  <dc:description/>
  <cp:lastModifiedBy>laurent.dalaigre</cp:lastModifiedBy>
  <cp:revision>2</cp:revision>
  <cp:lastPrinted>2018-03-15T08:11:00Z</cp:lastPrinted>
  <dcterms:created xsi:type="dcterms:W3CDTF">2018-03-19T09:43:00Z</dcterms:created>
  <dcterms:modified xsi:type="dcterms:W3CDTF">2018-03-19T09:43:00Z</dcterms:modified>
</cp:coreProperties>
</file>